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595959" w:themeColor="text1" w:themeTint="A6"/>
        </w:rPr>
        <w:alias w:val="Your Name"/>
        <w:tag w:val=""/>
        <w:id w:val="-537582895"/>
        <w:placeholder>
          <w:docPart w:val="912A156CD35D4E57A8C305E1F7558426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:rsidR="00FD30D0" w:rsidRDefault="00FD30D0" w:rsidP="00FD30D0">
          <w:pPr>
            <w:pStyle w:val="Name"/>
            <w:rPr>
              <w:color w:val="595959" w:themeColor="text1" w:themeTint="A6"/>
            </w:rPr>
          </w:pPr>
          <w:r w:rsidRPr="00FD30D0">
            <w:rPr>
              <w:color w:val="595959" w:themeColor="text1" w:themeTint="A6"/>
            </w:rPr>
            <w:t>Name</w:t>
          </w:r>
        </w:p>
      </w:sdtContent>
    </w:sdt>
    <w:p w:rsidR="00FD30D0" w:rsidRDefault="00796568" w:rsidP="00796568">
      <w:r>
        <w:t>[Title</w:t>
      </w:r>
      <w:r w:rsidRPr="00796568">
        <w:t>]</w:t>
      </w:r>
      <w:r>
        <w:br/>
      </w:r>
      <w:sdt>
        <w:sdtPr>
          <w:alias w:val="Street Address"/>
          <w:tag w:val="Street Address"/>
          <w:id w:val="1415969137"/>
          <w:placeholder>
            <w:docPart w:val="C6AFAFF159E64953A1ADC93F8EDA17F6"/>
          </w:placeholder>
          <w:temporary/>
          <w:showingPlcHdr/>
          <w:dataBinding w:prefixMappings="xmlns:ns0='http://schemas.microsoft.com/office/2006/coverPageProps' " w:xpath="/ns0:CoverPageProperties[1]/ns0:CompanyAddress[1]" w:storeItemID="{55AF091B-3C7A-41E3-B477-F2FDAA23CFDA}"/>
          <w15:appearance w15:val="hidden"/>
          <w:text w:multiLine="1"/>
        </w:sdtPr>
        <w:sdtEndPr/>
        <w:sdtContent>
          <w:r w:rsidR="00FD30D0" w:rsidRPr="00777E5E">
            <w:t>[Street Address, City, ST ZIP Code]</w:t>
          </w:r>
          <w:r w:rsidR="00FD30D0" w:rsidRPr="00777E5E">
            <w:br/>
            <w:t>[Telephone]  [Email]</w:t>
          </w:r>
        </w:sdtContent>
      </w:sdt>
      <w:r w:rsidR="00CE7132">
        <w:rPr>
          <w:noProof/>
        </w:rPr>
        <mc:AlternateContent>
          <mc:Choice Requires="wps">
            <w:drawing>
              <wp:anchor distT="640080" distB="640080" distL="114300" distR="114300" simplePos="0" relativeHeight="251660288" behindDoc="0" locked="0" layoutInCell="1" allowOverlap="0" wp14:anchorId="1DC023E5" wp14:editId="6F2DB752">
                <wp:simplePos x="819150" y="51435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6600</wp14:pctPosVOffset>
                    </wp:positionV>
                  </mc:Choice>
                  <mc:Fallback>
                    <wp:positionV relativeFrom="page">
                      <wp:posOffset>663575</wp:posOffset>
                    </wp:positionV>
                  </mc:Fallback>
                </mc:AlternateContent>
                <wp:extent cx="6438900" cy="822960"/>
                <wp:effectExtent l="0" t="0" r="0" b="15240"/>
                <wp:wrapTopAndBottom/>
                <wp:docPr id="8" name="Text Box 8" descr="Contact inform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BAD" w:rsidRDefault="00FD30D0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BA205" wp14:editId="50335E3A">
                                  <wp:extent cx="2846705" cy="816610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ISG_NEW_LOGO_2015-tif.tif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70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76500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023E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alt="Contact information" style="position:absolute;margin-left:0;margin-top:0;width:507pt;height:64.8pt;z-index:251660288;visibility:visible;mso-wrap-style:square;mso-width-percent:765;mso-height-percent:0;mso-top-percent:66;mso-wrap-distance-left:9pt;mso-wrap-distance-top:50.4pt;mso-wrap-distance-right:9pt;mso-wrap-distance-bottom:50.4pt;mso-position-horizontal:center;mso-position-horizontal-relative:page;mso-position-vertical-relative:page;mso-width-percent:765;mso-height-percent:0;mso-top-percent:66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" o:allowoverlap="f" filled="f" stroked="f" strokeweight=".5pt">
                <v:textbox inset="0,0,0,0">
                  <w:txbxContent>
                    <w:p w:rsidR="004F3BAD" w:rsidRDefault="00FD30D0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BA205" wp14:editId="50335E3A">
                            <wp:extent cx="2846705" cy="816610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ISG_NEW_LOGO_2015-tif.tif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670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4F3BAD" w:rsidRDefault="002F59A4">
      <w:pPr>
        <w:pStyle w:val="Date"/>
      </w:pPr>
      <w:sdt>
        <w:sdtPr>
          <w:id w:val="1090121960"/>
          <w:placeholder>
            <w:docPart w:val="81BB171970DD486287609B9AA89ACDA6"/>
          </w:placeholder>
          <w:showingPlcHdr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CE7132">
            <w:t>[Click Here to Select a Date]</w:t>
          </w:r>
        </w:sdtContent>
      </w:sdt>
      <w:r w:rsidR="00CE7132">
        <w:t xml:space="preserve"> </w:t>
      </w:r>
    </w:p>
    <w:sdt>
      <w:sdtPr>
        <w:id w:val="1506008085"/>
        <w:placeholder>
          <w:docPart w:val="0E3BA6356C504669A6C0122633579B9C"/>
        </w:placeholder>
        <w:temporary/>
        <w:showingPlcHdr/>
        <w15:appearance w15:val="hidden"/>
        <w:text w:multiLine="1"/>
      </w:sdtPr>
      <w:sdtEndPr/>
      <w:sdtContent>
        <w:p w:rsidR="004F3BAD" w:rsidRDefault="00CE7132">
          <w:pPr>
            <w:pStyle w:val="ContactInfo"/>
          </w:pPr>
          <w:r>
            <w:t>[Recipient Name]</w:t>
          </w:r>
          <w:r>
            <w:br/>
            <w:t>[Recipient Street Address, City, ST ZIP Code]</w:t>
          </w:r>
          <w:r>
            <w:br/>
            <w:t>[Recipient Email]</w:t>
          </w:r>
        </w:p>
      </w:sdtContent>
    </w:sdt>
    <w:p w:rsidR="005E1C93" w:rsidRDefault="006C3659">
      <w:pPr>
        <w:pStyle w:val="Signature"/>
      </w:pPr>
      <w:r>
        <w:rPr>
          <w:color w:val="222222"/>
        </w:rPr>
        <w:t>Dear John Doe,</w:t>
      </w:r>
      <w:bookmarkStart w:id="0" w:name="_GoBack"/>
      <w:bookmarkEnd w:id="0"/>
    </w:p>
    <w:p w:rsidR="005E1C93" w:rsidRPr="005E1C93" w:rsidRDefault="005E1C93" w:rsidP="005E1C93"/>
    <w:p w:rsidR="005E1C93" w:rsidRPr="005E1C93" w:rsidRDefault="005E1C93" w:rsidP="00AB5E27">
      <w:pPr>
        <w:jc w:val="right"/>
      </w:pPr>
    </w:p>
    <w:p w:rsidR="005E1C93" w:rsidRPr="005E1C93" w:rsidRDefault="005E1C93" w:rsidP="005E1C93"/>
    <w:p w:rsidR="005E1C93" w:rsidRPr="005E1C93" w:rsidRDefault="005E1C93" w:rsidP="005E1C93"/>
    <w:p w:rsidR="005E1C93" w:rsidRPr="005E1C93" w:rsidRDefault="005E1C93" w:rsidP="005E1C93"/>
    <w:p w:rsidR="00FD30D0" w:rsidRPr="005E1C93" w:rsidRDefault="00FD30D0" w:rsidP="005E1C93"/>
    <w:sectPr w:rsidR="00FD30D0" w:rsidRPr="005E1C93" w:rsidSect="00A5130A">
      <w:headerReference w:type="even" r:id="rId9"/>
      <w:headerReference w:type="default" r:id="rId10"/>
      <w:headerReference w:type="first" r:id="rId11"/>
      <w:footerReference w:type="first" r:id="rId12"/>
      <w:pgSz w:w="12240" w:h="15840" w:code="1"/>
      <w:pgMar w:top="1440" w:right="1080" w:bottom="1584" w:left="108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9A4" w:rsidRDefault="002F59A4">
      <w:pPr>
        <w:spacing w:after="0" w:line="240" w:lineRule="auto"/>
      </w:pPr>
      <w:r>
        <w:separator/>
      </w:r>
    </w:p>
  </w:endnote>
  <w:endnote w:type="continuationSeparator" w:id="0">
    <w:p w:rsidR="002F59A4" w:rsidRDefault="002F5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altName w:val="Times New Roman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BAD" w:rsidRDefault="00CE7132">
    <w:pPr>
      <w:pStyle w:val="Footer"/>
    </w:pPr>
    <w:r>
      <w:rPr>
        <w:noProof/>
      </w:rPr>
      <mc:AlternateContent>
        <mc:Choice Requires="wps">
          <w:drawing>
            <wp:anchor distT="640080" distB="640080" distL="114300" distR="114300" simplePos="0" relativeHeight="251663360" behindDoc="0" locked="0" layoutInCell="1" allowOverlap="0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743825" cy="819150"/>
              <wp:effectExtent l="0" t="0" r="9525" b="0"/>
              <wp:wrapNone/>
              <wp:docPr id="2" name="Text Box 2" descr="Footer graphi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43825" cy="819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F3BAD" w:rsidRDefault="00AA5A36">
                          <w:pPr>
                            <w:pStyle w:val="NoSpacin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305883" wp14:editId="47EF86B4">
                                <wp:extent cx="7786370" cy="801779"/>
                                <wp:effectExtent l="0" t="0" r="508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55045" cy="8088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Footer graphic" style="position:absolute;margin-left:558.55pt;margin-top:0;width:609.75pt;height:64.5pt;z-index:251663360;visibility:visible;mso-wrap-style:square;mso-width-percent:0;mso-height-percent:0;mso-wrap-distance-left:9pt;mso-wrap-distance-top:50.4pt;mso-wrap-distance-right:9pt;mso-wrap-distance-bottom:50.4pt;mso-position-horizontal:right;mso-position-horizontal-relative:page;mso-position-vertical:bottom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" o:allowoverlap="f" filled="f" stroked="f" strokeweight=".5pt">
              <v:textbox inset="0,0,0,0">
                <w:txbxContent>
                  <w:p w:rsidR="004F3BAD" w:rsidRDefault="00AA5A36">
                    <w:pPr>
                      <w:pStyle w:val="NoSpacin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5305883" wp14:editId="47EF86B4">
                          <wp:extent cx="7786370" cy="801779"/>
                          <wp:effectExtent l="0" t="0" r="508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55045" cy="8088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9A4" w:rsidRDefault="002F59A4">
      <w:pPr>
        <w:spacing w:after="0" w:line="240" w:lineRule="auto"/>
      </w:pPr>
      <w:r>
        <w:separator/>
      </w:r>
    </w:p>
  </w:footnote>
  <w:footnote w:type="continuationSeparator" w:id="0">
    <w:p w:rsidR="002F59A4" w:rsidRDefault="002F5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34B" w:rsidRDefault="002F59A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92745" o:spid="_x0000_s2050" type="#_x0000_t75" style="position:absolute;margin-left:0;margin-top:0;width:4in;height:4in;z-index:-251649024;mso-position-horizontal:center;mso-position-horizontal-relative:margin;mso-position-vertical:center;mso-position-vertical-relative:margin" o:allowincell="f">
          <v:imagedata r:id="rId1" o:title="AISG-Logo-Icon-2015-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BAD" w:rsidRDefault="002F59A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92746" o:spid="_x0000_s2051" type="#_x0000_t75" style="position:absolute;margin-left:0;margin-top:0;width:4in;height:4in;z-index:-251648000;mso-position-horizontal:center;mso-position-horizontal-relative:margin;mso-position-vertical:center;mso-position-vertical-relative:margin" o:allowincell="f">
          <v:imagedata r:id="rId1" o:title="AISG-Logo-Icon-2015-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34B" w:rsidRDefault="002F59A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92744" o:spid="_x0000_s2049" type="#_x0000_t75" style="position:absolute;margin-left:0;margin-top:0;width:4in;height:4in;z-index:-251650048;mso-position-horizontal:center;mso-position-horizontal-relative:margin;mso-position-vertical:center;mso-position-vertical-relative:margin" o:allowincell="f">
          <v:imagedata r:id="rId1" o:title="AISG-Logo-Icon-2015-p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0D0"/>
    <w:rsid w:val="0013234B"/>
    <w:rsid w:val="002C4E99"/>
    <w:rsid w:val="002F59A4"/>
    <w:rsid w:val="00493F1C"/>
    <w:rsid w:val="004F3BAD"/>
    <w:rsid w:val="00563B11"/>
    <w:rsid w:val="005E1C93"/>
    <w:rsid w:val="00656E6D"/>
    <w:rsid w:val="006C3659"/>
    <w:rsid w:val="00726FC1"/>
    <w:rsid w:val="00777E5E"/>
    <w:rsid w:val="00796568"/>
    <w:rsid w:val="00924E79"/>
    <w:rsid w:val="00A5130A"/>
    <w:rsid w:val="00AA5A36"/>
    <w:rsid w:val="00AB5E27"/>
    <w:rsid w:val="00CE7132"/>
    <w:rsid w:val="00EA797C"/>
    <w:rsid w:val="00F70473"/>
    <w:rsid w:val="00FD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3F0F7E0-2E8C-4D6C-8F3B-03B47482B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sz w:val="19"/>
        <w:szCs w:val="19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1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1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9"/>
  </w:style>
  <w:style w:type="paragraph" w:styleId="NoSpacing">
    <w:name w:val="No Spacing"/>
    <w:uiPriority w:val="1"/>
    <w:qFormat/>
    <w:pPr>
      <w:spacing w:after="0" w:line="264" w:lineRule="auto"/>
    </w:pPr>
  </w:style>
  <w:style w:type="paragraph" w:customStyle="1" w:styleId="Name">
    <w:name w:val="Name"/>
    <w:basedOn w:val="Normal"/>
    <w:uiPriority w:val="2"/>
    <w:qFormat/>
    <w:pPr>
      <w:spacing w:after="0" w:line="216" w:lineRule="auto"/>
    </w:pPr>
    <w:rPr>
      <w:rFonts w:asciiTheme="majorHAnsi" w:eastAsiaTheme="majorEastAsia" w:hAnsiTheme="majorHAnsi" w:cstheme="majorBidi"/>
      <w:color w:val="11826C" w:themeColor="accent1" w:themeShade="BF"/>
      <w:sz w:val="28"/>
      <w:szCs w:val="28"/>
    </w:rPr>
  </w:style>
  <w:style w:type="paragraph" w:styleId="Date">
    <w:name w:val="Date"/>
    <w:basedOn w:val="Normal"/>
    <w:next w:val="Normal"/>
    <w:link w:val="DateChar"/>
    <w:uiPriority w:val="2"/>
    <w:unhideWhenUsed/>
    <w:pPr>
      <w:spacing w:after="400"/>
    </w:pPr>
  </w:style>
  <w:style w:type="character" w:customStyle="1" w:styleId="DateChar">
    <w:name w:val="Date Char"/>
    <w:basedOn w:val="DefaultParagraphFont"/>
    <w:link w:val="Date"/>
    <w:uiPriority w:val="2"/>
  </w:style>
  <w:style w:type="paragraph" w:customStyle="1" w:styleId="ContactInfo">
    <w:name w:val="Contact Info"/>
    <w:basedOn w:val="Normal"/>
    <w:uiPriority w:val="2"/>
    <w:qFormat/>
    <w:pPr>
      <w:spacing w:after="480"/>
      <w:contextualSpacing/>
    </w:pPr>
  </w:style>
  <w:style w:type="paragraph" w:styleId="Closing">
    <w:name w:val="Closing"/>
    <w:basedOn w:val="Normal"/>
    <w:link w:val="ClosingChar"/>
    <w:uiPriority w:val="2"/>
    <w:unhideWhenUsed/>
    <w:qFormat/>
    <w:pPr>
      <w:spacing w:before="600" w:after="800"/>
    </w:pPr>
  </w:style>
  <w:style w:type="character" w:customStyle="1" w:styleId="ClosingChar">
    <w:name w:val="Closing Char"/>
    <w:basedOn w:val="DefaultParagraphFont"/>
    <w:link w:val="Closing"/>
    <w:uiPriority w:val="2"/>
  </w:style>
  <w:style w:type="paragraph" w:styleId="Signature">
    <w:name w:val="Signature"/>
    <w:basedOn w:val="Normal"/>
    <w:link w:val="SignatureChar"/>
    <w:uiPriority w:val="2"/>
    <w:unhideWhenUsed/>
    <w:qFormat/>
    <w:pPr>
      <w:spacing w:after="600"/>
    </w:pPr>
  </w:style>
  <w:style w:type="character" w:customStyle="1" w:styleId="SignatureChar">
    <w:name w:val="Signature Char"/>
    <w:basedOn w:val="DefaultParagraphFont"/>
    <w:link w:val="Signature"/>
    <w:uiPriority w:val="2"/>
  </w:style>
  <w:style w:type="paragraph" w:styleId="BalloonText">
    <w:name w:val="Balloon Text"/>
    <w:basedOn w:val="Normal"/>
    <w:link w:val="BalloonTextChar"/>
    <w:uiPriority w:val="99"/>
    <w:semiHidden/>
    <w:unhideWhenUsed/>
    <w:rsid w:val="00CE7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13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6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65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6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65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enimore\AppData\Roaming\Microsoft\Templates\Business%20letter%20(Sales%20Stripes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1BB171970DD486287609B9AA89AC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31996-5241-4ED2-8F97-3AA0EFE8B329}"/>
      </w:docPartPr>
      <w:docPartBody>
        <w:p w:rsidR="0037229F" w:rsidRDefault="00201CFC">
          <w:pPr>
            <w:pStyle w:val="81BB171970DD486287609B9AA89ACDA6"/>
          </w:pPr>
          <w:r>
            <w:t>[Click Here to Select a Date]</w:t>
          </w:r>
        </w:p>
      </w:docPartBody>
    </w:docPart>
    <w:docPart>
      <w:docPartPr>
        <w:name w:val="0E3BA6356C504669A6C0122633579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FF8C8-3003-426E-8FF3-B74B0ED82B30}"/>
      </w:docPartPr>
      <w:docPartBody>
        <w:p w:rsidR="0037229F" w:rsidRDefault="00201CFC">
          <w:pPr>
            <w:pStyle w:val="0E3BA6356C504669A6C0122633579B9C"/>
          </w:pPr>
          <w:r>
            <w:t>[Recipient Name]</w:t>
          </w:r>
          <w:r>
            <w:br/>
            <w:t>[Recipient Street Address, City, ST ZIP Code]</w:t>
          </w:r>
          <w:r>
            <w:br/>
            <w:t>[Recipient Email]</w:t>
          </w:r>
        </w:p>
      </w:docPartBody>
    </w:docPart>
    <w:docPart>
      <w:docPartPr>
        <w:name w:val="912A156CD35D4E57A8C305E1F7558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5D94B-E194-4144-B019-8D12FE449BA7}"/>
      </w:docPartPr>
      <w:docPartBody>
        <w:p w:rsidR="0037229F" w:rsidRDefault="00201CFC" w:rsidP="00201CFC">
          <w:pPr>
            <w:pStyle w:val="912A156CD35D4E57A8C305E1F7558426"/>
          </w:pPr>
          <w:r>
            <w:t>[Your Name]</w:t>
          </w:r>
        </w:p>
      </w:docPartBody>
    </w:docPart>
    <w:docPart>
      <w:docPartPr>
        <w:name w:val="C6AFAFF159E64953A1ADC93F8EDA1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983C1-5C68-4CD5-8B0F-9B8CC9092E80}"/>
      </w:docPartPr>
      <w:docPartBody>
        <w:p w:rsidR="0037229F" w:rsidRDefault="00201CFC" w:rsidP="00201CFC">
          <w:pPr>
            <w:pStyle w:val="C6AFAFF159E64953A1ADC93F8EDA17F6"/>
          </w:pPr>
          <w:r>
            <w:t>[Street Address, City, ST ZIP Code]</w:t>
          </w:r>
          <w:r>
            <w:br/>
            <w:t>[Telephone]  [Email]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altName w:val="Times New Roman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CFC"/>
    <w:rsid w:val="00201CFC"/>
    <w:rsid w:val="002D15D6"/>
    <w:rsid w:val="0037229F"/>
    <w:rsid w:val="006D28CA"/>
    <w:rsid w:val="007A6DB7"/>
    <w:rsid w:val="00BB1004"/>
    <w:rsid w:val="00C5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BB171970DD486287609B9AA89ACDA6">
    <w:name w:val="81BB171970DD486287609B9AA89ACDA6"/>
  </w:style>
  <w:style w:type="paragraph" w:customStyle="1" w:styleId="0E3BA6356C504669A6C0122633579B9C">
    <w:name w:val="0E3BA6356C504669A6C0122633579B9C"/>
  </w:style>
  <w:style w:type="paragraph" w:customStyle="1" w:styleId="BF999884D74F4D6AB6D184B44D6A99F1">
    <w:name w:val="BF999884D74F4D6AB6D184B44D6A99F1"/>
  </w:style>
  <w:style w:type="paragraph" w:customStyle="1" w:styleId="BF9EC94A963E4A809DBC802DD5A11E52">
    <w:name w:val="BF9EC94A963E4A809DBC802DD5A11E52"/>
  </w:style>
  <w:style w:type="paragraph" w:customStyle="1" w:styleId="A7DF5AF1073B48D0870E56EFA34A616A">
    <w:name w:val="A7DF5AF1073B48D0870E56EFA34A616A"/>
  </w:style>
  <w:style w:type="paragraph" w:customStyle="1" w:styleId="ABD1397D01C5420CB7443067B990DF94">
    <w:name w:val="ABD1397D01C5420CB7443067B990DF94"/>
  </w:style>
  <w:style w:type="paragraph" w:customStyle="1" w:styleId="A259E7F03AB24AEDAED78262681ACE96">
    <w:name w:val="A259E7F03AB24AEDAED78262681ACE96"/>
    <w:rsid w:val="00201CFC"/>
  </w:style>
  <w:style w:type="paragraph" w:customStyle="1" w:styleId="86A4370CDBCC449280E82CB4DE625210">
    <w:name w:val="86A4370CDBCC449280E82CB4DE625210"/>
    <w:rsid w:val="00201CFC"/>
  </w:style>
  <w:style w:type="paragraph" w:customStyle="1" w:styleId="912A156CD35D4E57A8C305E1F7558426">
    <w:name w:val="912A156CD35D4E57A8C305E1F7558426"/>
    <w:rsid w:val="00201CFC"/>
  </w:style>
  <w:style w:type="paragraph" w:customStyle="1" w:styleId="C6AFAFF159E64953A1ADC93F8EDA17F6">
    <w:name w:val="C6AFAFF159E64953A1ADC93F8EDA17F6"/>
    <w:rsid w:val="00201CFC"/>
  </w:style>
  <w:style w:type="paragraph" w:customStyle="1" w:styleId="E5C16C0A333F471ABB414D4301B8EBB0">
    <w:name w:val="E5C16C0A333F471ABB414D4301B8EBB0"/>
    <w:rsid w:val="003722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ales">
      <a:dk1>
        <a:sysClr val="windowText" lastClr="000000"/>
      </a:dk1>
      <a:lt1>
        <a:sysClr val="window" lastClr="FFFFFF"/>
      </a:lt1>
      <a:dk2>
        <a:srgbClr val="1F2123"/>
      </a:dk2>
      <a:lt2>
        <a:srgbClr val="EBEBEB"/>
      </a:lt2>
      <a:accent1>
        <a:srgbClr val="17AE92"/>
      </a:accent1>
      <a:accent2>
        <a:srgbClr val="F7A23F"/>
      </a:accent2>
      <a:accent3>
        <a:srgbClr val="6F7E84"/>
      </a:accent3>
      <a:accent4>
        <a:srgbClr val="178DBB"/>
      </a:accent4>
      <a:accent5>
        <a:srgbClr val="E3584E"/>
      </a:accent5>
      <a:accent6>
        <a:srgbClr val="6FB344"/>
      </a:accent6>
      <a:hlink>
        <a:srgbClr val="178DBB"/>
      </a:hlink>
      <a:folHlink>
        <a:srgbClr val="885BA2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991686B-DAFB-4DC4-8777-D7C1B4ABBA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(Sales Stripes design).dotx</Template>
  <TotalTime>9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(Sales stripes)</vt:lpstr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(Sales stripes)</dc:title>
  <dc:subject/>
  <dc:creator>Name</dc:creator>
  <cp:keywords/>
  <cp:lastModifiedBy>Michael Fenimore</cp:lastModifiedBy>
  <cp:revision>6</cp:revision>
  <cp:lastPrinted>2015-07-23T20:47:00Z</cp:lastPrinted>
  <dcterms:created xsi:type="dcterms:W3CDTF">2017-04-03T17:11:00Z</dcterms:created>
  <dcterms:modified xsi:type="dcterms:W3CDTF">2017-05-23T15:49:00Z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TC029011649991</vt:lpwstr>
  </property>
</Properties>
</file>